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C5" w:rsidRPr="00C96062" w:rsidRDefault="003611E1" w:rsidP="002F58C5">
      <w:pPr>
        <w:pStyle w:val="Header"/>
        <w:tabs>
          <w:tab w:val="left" w:pos="720"/>
        </w:tabs>
        <w:ind w:left="1080" w:hanging="1080"/>
        <w:rPr>
          <w:bCs/>
          <w:sz w:val="22"/>
        </w:rPr>
      </w:pPr>
      <w:bookmarkStart w:id="0" w:name="From"/>
      <w:r w:rsidRPr="00F10F13">
        <w:rPr>
          <w:b/>
          <w:sz w:val="22"/>
        </w:rPr>
        <w:t>Proposal:</w:t>
      </w:r>
      <w:r w:rsidRPr="00C96062">
        <w:rPr>
          <w:sz w:val="22"/>
        </w:rPr>
        <w:tab/>
      </w:r>
      <w:r w:rsidR="00C96062" w:rsidRPr="00C96062">
        <w:rPr>
          <w:sz w:val="22"/>
        </w:rPr>
        <w:t>land contamination condition 11 discharge</w:t>
      </w:r>
    </w:p>
    <w:p w:rsidR="003611E1" w:rsidRDefault="003611E1" w:rsidP="002F58C5">
      <w:pPr>
        <w:pStyle w:val="Header"/>
        <w:tabs>
          <w:tab w:val="left" w:pos="720"/>
        </w:tabs>
        <w:ind w:left="1080" w:hanging="1080"/>
        <w:rPr>
          <w:b/>
          <w:bCs/>
        </w:rPr>
      </w:pPr>
      <w:r w:rsidRPr="00F10F13">
        <w:rPr>
          <w:b/>
          <w:sz w:val="22"/>
        </w:rPr>
        <w:t>Location:</w:t>
      </w:r>
      <w:r>
        <w:tab/>
      </w:r>
      <w:proofErr w:type="spellStart"/>
      <w:r w:rsidR="00C96062">
        <w:rPr>
          <w:sz w:val="22"/>
        </w:rPr>
        <w:t>Weaste</w:t>
      </w:r>
      <w:proofErr w:type="spellEnd"/>
      <w:r w:rsidR="00C96062">
        <w:rPr>
          <w:sz w:val="22"/>
        </w:rPr>
        <w:t xml:space="preserve"> 11 </w:t>
      </w:r>
    </w:p>
    <w:p w:rsidR="00AB6DF9" w:rsidRPr="007346B1" w:rsidRDefault="00AB6DF9" w:rsidP="00AB6DF9">
      <w:pPr>
        <w:jc w:val="both"/>
        <w:rPr>
          <w:sz w:val="22"/>
        </w:rPr>
      </w:pPr>
    </w:p>
    <w:p w:rsidR="004371E0" w:rsidRDefault="00C96062" w:rsidP="007346B1">
      <w:pPr>
        <w:jc w:val="both"/>
        <w:rPr>
          <w:sz w:val="22"/>
        </w:rPr>
      </w:pPr>
      <w:r>
        <w:rPr>
          <w:sz w:val="22"/>
        </w:rPr>
        <w:t>Condition 11</w:t>
      </w:r>
      <w:r w:rsidR="004371E0">
        <w:rPr>
          <w:sz w:val="22"/>
        </w:rPr>
        <w:t xml:space="preserve"> can be discharged as </w:t>
      </w:r>
      <w:r>
        <w:rPr>
          <w:sz w:val="22"/>
        </w:rPr>
        <w:t>I2 analytical rep</w:t>
      </w:r>
      <w:r w:rsidR="00B608E6">
        <w:rPr>
          <w:sz w:val="22"/>
        </w:rPr>
        <w:t>o</w:t>
      </w:r>
      <w:bookmarkStart w:id="1" w:name="_GoBack"/>
      <w:bookmarkEnd w:id="1"/>
      <w:r>
        <w:rPr>
          <w:sz w:val="22"/>
        </w:rPr>
        <w:t>rt is satisfactory regarding the testing of topsoil</w:t>
      </w:r>
    </w:p>
    <w:p w:rsidR="003314B4" w:rsidRPr="007346B1" w:rsidRDefault="003314B4" w:rsidP="00CC09E2">
      <w:pPr>
        <w:jc w:val="both"/>
        <w:rPr>
          <w:sz w:val="22"/>
        </w:rPr>
      </w:pPr>
    </w:p>
    <w:p w:rsidR="007D64EC" w:rsidRPr="006406B1" w:rsidRDefault="00A54099" w:rsidP="00D01286">
      <w:pPr>
        <w:pStyle w:val="Header"/>
        <w:jc w:val="both"/>
        <w:rPr>
          <w:rFonts w:cs="Arial"/>
          <w:sz w:val="22"/>
        </w:rPr>
      </w:pPr>
      <w:r w:rsidRPr="006406B1">
        <w:rPr>
          <w:rFonts w:cs="Arial"/>
          <w:sz w:val="22"/>
        </w:rPr>
        <w:t>If you have any querie</w:t>
      </w:r>
      <w:r w:rsidR="00096BEC" w:rsidRPr="006406B1">
        <w:rPr>
          <w:rFonts w:cs="Arial"/>
          <w:sz w:val="22"/>
        </w:rPr>
        <w:t>s please contact me on the telephone number below.</w:t>
      </w:r>
      <w:bookmarkEnd w:id="0"/>
    </w:p>
    <w:p w:rsidR="00D01286" w:rsidRPr="006406B1" w:rsidRDefault="00D01286" w:rsidP="00D01286">
      <w:pPr>
        <w:pStyle w:val="Header"/>
        <w:jc w:val="both"/>
        <w:rPr>
          <w:rFonts w:cs="Arial"/>
          <w:sz w:val="22"/>
        </w:rPr>
      </w:pPr>
    </w:p>
    <w:p w:rsidR="00414D00" w:rsidRDefault="00414D00" w:rsidP="00414D00">
      <w:pPr>
        <w:rPr>
          <w:b/>
        </w:rPr>
      </w:pPr>
      <w:r>
        <w:rPr>
          <w:b/>
        </w:rPr>
        <w:t>Ralph Haynes</w:t>
      </w:r>
    </w:p>
    <w:p w:rsidR="00414D00" w:rsidRPr="007865A0" w:rsidRDefault="00414D00" w:rsidP="00414D00">
      <w:pPr>
        <w:rPr>
          <w:b/>
        </w:rPr>
      </w:pPr>
      <w:r w:rsidRPr="007865A0">
        <w:rPr>
          <w:b/>
        </w:rPr>
        <w:t>Contaminated Land Officer</w:t>
      </w:r>
    </w:p>
    <w:p w:rsidR="00414D00" w:rsidRDefault="00414D00" w:rsidP="00414D00">
      <w:pPr>
        <w:pStyle w:val="BodyText"/>
        <w:keepNext/>
        <w:keepLines/>
        <w:spacing w:after="0"/>
      </w:pPr>
    </w:p>
    <w:p w:rsidR="00107A5C" w:rsidRDefault="00414D00" w:rsidP="00D01286">
      <w:pPr>
        <w:pStyle w:val="BodyText"/>
        <w:keepLines/>
      </w:pPr>
      <w:bookmarkStart w:id="2" w:name="FromTitle"/>
      <w:r>
        <w:t>Tel</w:t>
      </w:r>
      <w:r>
        <w:tab/>
        <w:t>0208 359 7448</w:t>
      </w:r>
      <w:r>
        <w:br/>
        <w:t>Email</w:t>
      </w:r>
      <w:r>
        <w:tab/>
        <w:t>ralph.haynes@capita.co.uk</w:t>
      </w:r>
      <w:bookmarkEnd w:id="2"/>
    </w:p>
    <w:sectPr w:rsidR="00107A5C" w:rsidSect="00304BE5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1701" w:right="1134" w:bottom="1134" w:left="1134" w:header="68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F13" w:rsidRDefault="00F10F13">
      <w:r>
        <w:separator/>
      </w:r>
    </w:p>
  </w:endnote>
  <w:endnote w:type="continuationSeparator" w:id="0">
    <w:p w:rsidR="00F10F13" w:rsidRDefault="00F1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F13" w:rsidRDefault="00F10F13">
    <w:pPr>
      <w:pStyle w:val="Footer"/>
      <w:rPr>
        <w:sz w:val="18"/>
      </w:rPr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2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F13" w:rsidRDefault="00F10F13"/>
  <w:tbl>
    <w:tblPr>
      <w:tblW w:w="10199" w:type="dxa"/>
      <w:tblInd w:w="-5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199"/>
    </w:tblGrid>
    <w:tr w:rsidR="00F10F13">
      <w:tc>
        <w:tcPr>
          <w:tcW w:w="10199" w:type="dxa"/>
        </w:tcPr>
        <w:p w:rsidR="00F10F13" w:rsidRDefault="00F10F13">
          <w:pPr>
            <w:pStyle w:val="OfficeAddress"/>
          </w:pPr>
          <w:bookmarkStart w:id="9" w:name="OfficeAddress"/>
          <w:r>
            <w:t>Urban Vision Partnership Ltd, Emerson House, Albert Street, Eccles, Salford M30 OTE, Tel 0161 779 4800  www.urbanvision.org.uk</w:t>
          </w:r>
          <w:r>
            <w:br/>
            <w:t xml:space="preserve">Registered office: Emerson House, Albert Street, Eccles, Salford M30 OTE.  Registered in </w:t>
          </w:r>
          <w:smartTag w:uri="urn:schemas-microsoft-com:office:smarttags" w:element="place">
            <w:smartTag w:uri="urn:schemas-microsoft-com:office:smarttags" w:element="country-region">
              <w:r>
                <w:t>England</w:t>
              </w:r>
            </w:smartTag>
          </w:smartTag>
          <w:r>
            <w:t xml:space="preserve"> No.  5292634</w:t>
          </w:r>
          <w:bookmarkEnd w:id="9"/>
        </w:p>
      </w:tc>
    </w:tr>
    <w:tr w:rsidR="00F10F13">
      <w:tc>
        <w:tcPr>
          <w:tcW w:w="10199" w:type="dxa"/>
        </w:tcPr>
        <w:p w:rsidR="00F10F13" w:rsidRPr="00FE0F3C" w:rsidRDefault="00F10F13">
          <w:pPr>
            <w:pStyle w:val="RegisteredOffice"/>
          </w:pPr>
          <w:bookmarkStart w:id="10" w:name="RegisteredOffice"/>
          <w:r>
            <w:t xml:space="preserve"> </w:t>
          </w:r>
          <w:bookmarkEnd w:id="10"/>
        </w:p>
      </w:tc>
    </w:tr>
  </w:tbl>
  <w:p w:rsidR="00F10F13" w:rsidRDefault="00F10F13">
    <w:pPr>
      <w:pStyle w:val="Footer"/>
      <w:jc w:val="righ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F13" w:rsidRDefault="00F10F13">
      <w:r>
        <w:separator/>
      </w:r>
    </w:p>
  </w:footnote>
  <w:footnote w:type="continuationSeparator" w:id="0">
    <w:p w:rsidR="00F10F13" w:rsidRDefault="00F10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F13" w:rsidRDefault="00F10F13">
    <w:pPr>
      <w:pStyle w:val="Header"/>
      <w:ind w:left="-518"/>
    </w:pPr>
    <w:r>
      <w:rPr>
        <w:noProof/>
        <w:lang w:eastAsia="en-GB"/>
      </w:rPr>
      <w:drawing>
        <wp:inline distT="0" distB="0" distL="0" distR="0">
          <wp:extent cx="1181100" cy="7429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002"/>
      <w:gridCol w:w="7639"/>
    </w:tblGrid>
    <w:tr w:rsidR="00F10F13" w:rsidTr="0058218D">
      <w:trPr>
        <w:gridAfter w:val="1"/>
        <w:wAfter w:w="7639" w:type="dxa"/>
        <w:trHeight w:val="1560"/>
      </w:trPr>
      <w:tc>
        <w:tcPr>
          <w:tcW w:w="2002" w:type="dxa"/>
        </w:tcPr>
        <w:p w:rsidR="00F10F13" w:rsidRPr="0098602F" w:rsidRDefault="00F10F13">
          <w:r>
            <w:rPr>
              <w:noProof/>
              <w:lang w:eastAsia="en-GB"/>
            </w:rPr>
            <w:drawing>
              <wp:inline distT="0" distB="0" distL="0" distR="0">
                <wp:extent cx="1181100" cy="742950"/>
                <wp:effectExtent l="1905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10F13" w:rsidTr="0058218D">
      <w:trPr>
        <w:cantSplit/>
      </w:trPr>
      <w:tc>
        <w:tcPr>
          <w:tcW w:w="2002" w:type="dxa"/>
        </w:tcPr>
        <w:p w:rsidR="00F10F13" w:rsidRDefault="00F10F13">
          <w:pPr>
            <w:pStyle w:val="DocTitle"/>
          </w:pPr>
          <w:bookmarkStart w:id="3" w:name="Agenda"/>
          <w:r>
            <w:t>Memo</w:t>
          </w:r>
          <w:bookmarkEnd w:id="3"/>
        </w:p>
        <w:p w:rsidR="00F10F13" w:rsidRPr="0098602F" w:rsidRDefault="00C96062" w:rsidP="00362170">
          <w:r>
            <w:t>13</w:t>
          </w:r>
          <w:r w:rsidR="00F10F13" w:rsidRPr="002F58C5">
            <w:rPr>
              <w:vertAlign w:val="superscript"/>
            </w:rPr>
            <w:t>th</w:t>
          </w:r>
          <w:r w:rsidR="00F10F13">
            <w:t xml:space="preserve"> September 2017</w:t>
          </w:r>
        </w:p>
      </w:tc>
      <w:tc>
        <w:tcPr>
          <w:tcW w:w="7639" w:type="dxa"/>
        </w:tcPr>
        <w:p w:rsidR="00F10F13" w:rsidRDefault="00F10F13">
          <w:pPr>
            <w:pStyle w:val="MeetingName"/>
          </w:pPr>
          <w:bookmarkStart w:id="4" w:name="MeetingName"/>
          <w:r>
            <w:t xml:space="preserve"> </w:t>
          </w:r>
          <w:bookmarkEnd w:id="4"/>
        </w:p>
        <w:p w:rsidR="00F10F13" w:rsidRDefault="00F10F13">
          <w:pPr>
            <w:pStyle w:val="MeetingVenue"/>
          </w:pPr>
          <w:bookmarkStart w:id="5" w:name="MeetingVenue"/>
          <w:r>
            <w:t xml:space="preserve"> </w:t>
          </w:r>
          <w:bookmarkEnd w:id="5"/>
        </w:p>
        <w:p w:rsidR="00F10F13" w:rsidRPr="0098602F" w:rsidRDefault="00F10F13">
          <w:pPr>
            <w:pStyle w:val="MeetingVenue"/>
          </w:pPr>
        </w:p>
      </w:tc>
    </w:tr>
    <w:tr w:rsidR="00F10F13" w:rsidRPr="004B1D03" w:rsidTr="0058218D">
      <w:trPr>
        <w:gridAfter w:val="1"/>
        <w:wAfter w:w="7639" w:type="dxa"/>
        <w:cantSplit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</w:p>
      </w:tc>
    </w:tr>
    <w:tr w:rsidR="00F10F13" w:rsidRPr="004B1D03" w:rsidTr="0058218D">
      <w:trPr>
        <w:cantSplit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  <w:r>
            <w:rPr>
              <w:b/>
            </w:rPr>
            <w:t>To</w:t>
          </w:r>
        </w:p>
      </w:tc>
      <w:tc>
        <w:tcPr>
          <w:tcW w:w="7639" w:type="dxa"/>
        </w:tcPr>
        <w:p w:rsidR="00F10F13" w:rsidRPr="007B47F8" w:rsidRDefault="00F10F13" w:rsidP="007346B1">
          <w:pPr>
            <w:rPr>
              <w:szCs w:val="24"/>
            </w:rPr>
          </w:pPr>
          <w:bookmarkStart w:id="6" w:name="Invitees"/>
          <w:bookmarkEnd w:id="6"/>
          <w:r>
            <w:rPr>
              <w:szCs w:val="24"/>
            </w:rPr>
            <w:t>Planning</w:t>
          </w:r>
          <w:r>
            <w:rPr>
              <w:sz w:val="18"/>
              <w:szCs w:val="18"/>
            </w:rPr>
            <w:t xml:space="preserve"> </w:t>
          </w:r>
          <w:r w:rsidR="007346B1">
            <w:rPr>
              <w:sz w:val="18"/>
              <w:szCs w:val="18"/>
            </w:rPr>
            <w:t>Chloe Tomlinson</w:t>
          </w:r>
        </w:p>
      </w:tc>
    </w:tr>
    <w:tr w:rsidR="00F10F13" w:rsidTr="0058218D">
      <w:trPr>
        <w:cantSplit/>
        <w:trHeight w:val="241"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  <w:r>
            <w:rPr>
              <w:b/>
            </w:rPr>
            <w:t>From</w:t>
          </w:r>
        </w:p>
      </w:tc>
      <w:tc>
        <w:tcPr>
          <w:tcW w:w="7639" w:type="dxa"/>
        </w:tcPr>
        <w:p w:rsidR="00F10F13" w:rsidRPr="00810832" w:rsidRDefault="00F10F13" w:rsidP="003C7030">
          <w:pPr>
            <w:rPr>
              <w:szCs w:val="24"/>
            </w:rPr>
          </w:pPr>
          <w:r>
            <w:rPr>
              <w:szCs w:val="24"/>
            </w:rPr>
            <w:t>Ralph Haynes</w:t>
          </w:r>
        </w:p>
      </w:tc>
    </w:tr>
    <w:tr w:rsidR="00F10F13" w:rsidTr="0058218D">
      <w:trPr>
        <w:cantSplit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  <w:r>
            <w:rPr>
              <w:b/>
            </w:rPr>
            <w:t>Your ref</w:t>
          </w:r>
        </w:p>
      </w:tc>
      <w:tc>
        <w:tcPr>
          <w:tcW w:w="7639" w:type="dxa"/>
        </w:tcPr>
        <w:p w:rsidR="00F10F13" w:rsidRPr="00810832" w:rsidRDefault="00C96062" w:rsidP="007D64EC">
          <w:pPr>
            <w:rPr>
              <w:szCs w:val="24"/>
            </w:rPr>
          </w:pPr>
          <w:bookmarkStart w:id="7" w:name="InAttendance"/>
          <w:bookmarkEnd w:id="7"/>
          <w:r>
            <w:rPr>
              <w:szCs w:val="24"/>
            </w:rPr>
            <w:t>17/70331</w:t>
          </w:r>
          <w:r w:rsidR="00F10F13" w:rsidRPr="002F58C5">
            <w:rPr>
              <w:szCs w:val="24"/>
            </w:rPr>
            <w:t>/DISCON land contamination</w:t>
          </w:r>
          <w:r>
            <w:rPr>
              <w:szCs w:val="24"/>
            </w:rPr>
            <w:t xml:space="preserve"> condition 11 discharge</w:t>
          </w:r>
        </w:p>
      </w:tc>
    </w:tr>
    <w:tr w:rsidR="00F10F13" w:rsidTr="0058218D">
      <w:trPr>
        <w:cantSplit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  <w:r>
            <w:rPr>
              <w:b/>
            </w:rPr>
            <w:t>My Ref</w:t>
          </w:r>
        </w:p>
      </w:tc>
      <w:tc>
        <w:tcPr>
          <w:tcW w:w="7639" w:type="dxa"/>
        </w:tcPr>
        <w:p w:rsidR="00F10F13" w:rsidRPr="00810832" w:rsidRDefault="00F10F13" w:rsidP="00022417">
          <w:pPr>
            <w:rPr>
              <w:szCs w:val="24"/>
            </w:rPr>
          </w:pPr>
        </w:p>
      </w:tc>
    </w:tr>
    <w:tr w:rsidR="00F10F13" w:rsidTr="0058218D">
      <w:trPr>
        <w:cantSplit/>
      </w:trPr>
      <w:tc>
        <w:tcPr>
          <w:tcW w:w="2002" w:type="dxa"/>
        </w:tcPr>
        <w:p w:rsidR="00F10F13" w:rsidRPr="007B47F8" w:rsidRDefault="00F10F13">
          <w:pPr>
            <w:pStyle w:val="AttendeesList"/>
            <w:rPr>
              <w:b/>
            </w:rPr>
          </w:pPr>
        </w:p>
      </w:tc>
      <w:tc>
        <w:tcPr>
          <w:tcW w:w="7639" w:type="dxa"/>
        </w:tcPr>
        <w:p w:rsidR="00F10F13" w:rsidRPr="0018755B" w:rsidRDefault="00F10F13" w:rsidP="0018755B">
          <w:pPr>
            <w:pStyle w:val="Heading2"/>
            <w:jc w:val="both"/>
            <w:rPr>
              <w:i/>
            </w:rPr>
          </w:pPr>
          <w:bookmarkStart w:id="8" w:name="Subject"/>
          <w:bookmarkEnd w:id="8"/>
          <w:r w:rsidRPr="007F3E6E">
            <w:rPr>
              <w:rStyle w:val="Heading1Char"/>
            </w:rPr>
            <w:t>PLANNING CONSULTATION WITH URBAN VISION ENVIRONMENT</w:t>
          </w:r>
          <w:proofErr w:type="gramStart"/>
          <w:r w:rsidRPr="007F3E6E">
            <w:rPr>
              <w:rStyle w:val="Heading1Char"/>
            </w:rPr>
            <w:t>:-</w:t>
          </w:r>
          <w:proofErr w:type="gramEnd"/>
          <w:r w:rsidR="007A6827">
            <w:rPr>
              <w:rStyle w:val="Heading1Char"/>
            </w:rPr>
            <w:t xml:space="preserve"> CONTAMINATED LAND </w:t>
          </w:r>
        </w:p>
      </w:tc>
    </w:tr>
  </w:tbl>
  <w:p w:rsidR="00F10F13" w:rsidRPr="00BE00FC" w:rsidRDefault="00F10F13" w:rsidP="00BE00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65D8"/>
    <w:multiLevelType w:val="hybridMultilevel"/>
    <w:tmpl w:val="D3B45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33835"/>
    <w:multiLevelType w:val="hybridMultilevel"/>
    <w:tmpl w:val="2D0A4B76"/>
    <w:lvl w:ilvl="0" w:tplc="4B8A3F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E30EB"/>
    <w:multiLevelType w:val="hybridMultilevel"/>
    <w:tmpl w:val="A802B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E1B65"/>
    <w:multiLevelType w:val="hybridMultilevel"/>
    <w:tmpl w:val="A4F029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AD13C5"/>
    <w:multiLevelType w:val="hybridMultilevel"/>
    <w:tmpl w:val="401A9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C36A6"/>
    <w:multiLevelType w:val="hybridMultilevel"/>
    <w:tmpl w:val="5A04C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CB7C86"/>
    <w:multiLevelType w:val="hybridMultilevel"/>
    <w:tmpl w:val="3CE68F1E"/>
    <w:lvl w:ilvl="0" w:tplc="04090013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1268EE"/>
    <w:multiLevelType w:val="hybridMultilevel"/>
    <w:tmpl w:val="786AF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535F7A"/>
    <w:multiLevelType w:val="hybridMultilevel"/>
    <w:tmpl w:val="096A8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B82675"/>
    <w:multiLevelType w:val="hybridMultilevel"/>
    <w:tmpl w:val="0E785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C6318F"/>
    <w:multiLevelType w:val="hybridMultilevel"/>
    <w:tmpl w:val="046A9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5A1605"/>
    <w:multiLevelType w:val="hybridMultilevel"/>
    <w:tmpl w:val="DF543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75785D"/>
    <w:multiLevelType w:val="hybridMultilevel"/>
    <w:tmpl w:val="9C5E3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B656BA"/>
    <w:multiLevelType w:val="hybridMultilevel"/>
    <w:tmpl w:val="E5FEF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B7743E"/>
    <w:multiLevelType w:val="hybridMultilevel"/>
    <w:tmpl w:val="67685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2"/>
  </w:num>
  <w:num w:numId="5">
    <w:abstractNumId w:val="9"/>
  </w:num>
  <w:num w:numId="6">
    <w:abstractNumId w:val="14"/>
  </w:num>
  <w:num w:numId="7">
    <w:abstractNumId w:val="0"/>
  </w:num>
  <w:num w:numId="8">
    <w:abstractNumId w:val="2"/>
  </w:num>
  <w:num w:numId="9">
    <w:abstractNumId w:val="7"/>
  </w:num>
  <w:num w:numId="10">
    <w:abstractNumId w:val="1"/>
  </w:num>
  <w:num w:numId="11">
    <w:abstractNumId w:val="11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5"/>
  </w:num>
  <w:num w:numId="1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ATED" w:val="1"/>
    <w:docVar w:name="AddressOffset" w:val=" 0"/>
    <w:docVar w:name="CaMaxAddress" w:val="5"/>
    <w:docVar w:name="CaSetAddressee" w:val="&lt;&lt;Title Initials Name&gt;&gt;"/>
    <w:docVar w:name="CaSetDate" w:val="&lt;&lt;Date&gt;&gt;"/>
    <w:docVar w:name="CaStartPos" w:val=" 0"/>
    <w:docVar w:name="chkCC" w:val="0"/>
    <w:docVar w:name="chkEncl" w:val="0"/>
    <w:docVar w:name="chkPandC" w:val="0"/>
    <w:docVar w:name="lbLogo" w:val="UV"/>
    <w:docVar w:name="lbLogo_0_0" w:val="BB"/>
    <w:docVar w:name="lbLogo_ListCount" w:val="11"/>
    <w:docVar w:name="lbLogo_ListIndex" w:val="9"/>
    <w:docVar w:name="lbOffice" w:val="Urban Vision_Eccles"/>
    <w:docVar w:name="lbOffice_0_0" w:val="Office"/>
    <w:docVar w:name="lbOffice_ListCount" w:val="82"/>
    <w:docVar w:name="lbOffice_ListIndex" w:val="78"/>
    <w:docVar w:name="ListBox1_0_0" w:val="*Welcome to Contacts!*"/>
    <w:docVar w:name="ListBox1_1_0" w:val="A.Floch@iaea.org"/>
    <w:docVar w:name="ListBox1_10_0" w:val="Architekten, Schwencke Rosbach"/>
    <w:docVar w:name="ListBox1_100_0" w:val="Hodge, Mike"/>
    <w:docVar w:name="ListBox1_100_1" w:val="ZENECA CTL"/>
    <w:docVar w:name="ListBox1_101_0" w:val="Holyoak, Rita"/>
    <w:docVar w:name="ListBox1_101_1" w:val="Pers"/>
    <w:docVar w:name="ListBox1_102_0" w:val="Hopkins, Daniel"/>
    <w:docVar w:name="ListBox1_103_0" w:val="HOPE, SUE"/>
    <w:docVar w:name="ListBox1_104_0" w:val="HORNSHAW, SIMON"/>
    <w:docVar w:name="ListBox1_105_0" w:val="Ian.Coates@Scientific-Drilling.Co.Uk"/>
    <w:docVar w:name="ListBox1_106_0" w:val="Ilobo@Extentia.Com"/>
    <w:docVar w:name="ListBox1_107_0" w:val="Itcalendar@Targetfile.Co.Uk"/>
    <w:docVar w:name="ListBox1_108_0" w:val="J.A.Breese@soton.ac.uk"/>
    <w:docVar w:name="ListBox1_109_0" w:val="Jacobsen, Oyvind v."/>
    <w:docVar w:name="ListBox1_11_0" w:val="ATTWOOD-REUSSER, CAROLINE"/>
    <w:docVar w:name="ListBox1_110_0" w:val="James, Roger"/>
    <w:docVar w:name="ListBox1_111_0" w:val="Jardine, Steve"/>
    <w:docVar w:name="ListBox1_112_0" w:val="JC, Costello Jean"/>
    <w:docVar w:name="ListBox1_113_0" w:val="Jeff"/>
    <w:docVar w:name="ListBox1_114_0" w:val="Jerome"/>
    <w:docVar w:name="ListBox1_115_0" w:val="Johnson, Cathy"/>
    <w:docVar w:name="ListBox1_115_1" w:val="Word Contact"/>
    <w:docVar w:name="ListBox1_116_0" w:val="Journal@Rcog.Org.Uk"/>
    <w:docVar w:name="ListBox1_117_0" w:val="Julie_Boughton@bdo.co.uk"/>
    <w:docVar w:name="ListBox1_118_0" w:val="Kapoor, Ashok"/>
    <w:docVar w:name="ListBox1_119_0" w:val="Kayasmc@Caboolture.Net.Au"/>
    <w:docVar w:name="ListBox1_12_0" w:val="Automation, Wes-Tech"/>
    <w:docVar w:name="ListBox1_120_0" w:val="Kim_Hamilton"/>
    <w:docVar w:name="ListBox1_121_0" w:val="Kishore, Nanda Kasaram"/>
    <w:docVar w:name="ListBox1_122_0" w:val="Kmills@Lfpress.Com"/>
    <w:docVar w:name="ListBox1_123_0" w:val="Kopetzky, Mathias"/>
    <w:docVar w:name="ListBox1_124_0" w:val="Kremer, Julie"/>
    <w:docVar w:name="ListBox1_125_0" w:val="KZ, Edwards Karen"/>
    <w:docVar w:name="ListBox1_126_0" w:val="Lambsdale, Peter"/>
    <w:docVar w:name="ListBox1_126_1" w:val="Microsoft"/>
    <w:docVar w:name="ListBox1_127_0" w:val="Lashbrook, Andy"/>
    <w:docVar w:name="ListBox1_127_1" w:val="MAFF"/>
    <w:docVar w:name="ListBox1_128_0" w:val="LANGFORD, CHRIS M"/>
    <w:docVar w:name="ListBox1_129_0" w:val="Lbomm@Swbell.Net"/>
    <w:docVar w:name="ListBox1_13_0" w:val="Bacon, Alison Moody"/>
    <w:docVar w:name="ListBox1_130_0" w:val="Lee, Andi"/>
    <w:docVar w:name="ListBox1_131_0" w:val="Lenting, Hans"/>
    <w:docVar w:name="ListBox1_132_0" w:val="Leonhard, Woody"/>
    <w:docVar w:name="ListBox1_133_0" w:val="Locke, Brent B"/>
    <w:docVar w:name="ListBox1_134_0" w:val="Long, Monica"/>
    <w:docVar w:name="ListBox1_134_1" w:val="MAFF"/>
    <w:docVar w:name="ListBox1_135_0" w:val="Lory"/>
    <w:docVar w:name="ListBox1_136_0" w:val="Lowe, Dominic"/>
    <w:docVar w:name="ListBox1_137_0" w:val="Ltd., Mandayal Computing Pvt."/>
    <w:docVar w:name="ListBox1_138_0" w:val="Lukawiecki, Rafal"/>
    <w:docVar w:name="ListBox1_139_0" w:val="Lunsford, Devin"/>
    <w:docVar w:name="ListBox1_14_0" w:val="Barnett, Hilary"/>
    <w:docVar w:name="ListBox1_14_1" w:val="Britannic Assurance"/>
    <w:docVar w:name="ListBox1_140_0" w:val="Lwalters"/>
    <w:docVar w:name="ListBox1_141_0" w:val="Macleod, Catriona"/>
    <w:docVar w:name="ListBox1_142_0" w:val="Maday, Peggy"/>
    <w:docVar w:name="ListBox1_143_0" w:val="Mark_Hefter@bdo.co.uk"/>
    <w:docVar w:name="ListBox1_144_0" w:val="Marsh, Barry"/>
    <w:docVar w:name="ListBox1_144_1" w:val="Pers"/>
    <w:docVar w:name="ListBox1_145_0" w:val="Merchant, Robert W, PR"/>
    <w:docVar w:name="ListBox1_146_0" w:val="Mitchell, Steve"/>
    <w:docVar w:name="ListBox1_147_0" w:val="Moorhouse, Amanda"/>
    <w:docVar w:name="ListBox1_148_0" w:val="Moran, Candy"/>
    <w:docVar w:name="ListBox1_149_0" w:val="Morris, Ros"/>
    <w:docVar w:name="ListBox1_149_1" w:val="ZENECA CTL"/>
    <w:docVar w:name="ListBox1_15_0" w:val="Bawden, Peter"/>
    <w:docVar w:name="ListBox1_150_0" w:val="MOLL, RICHARD"/>
    <w:docVar w:name="ListBox1_151_0" w:val="Nelson, T G"/>
    <w:docVar w:name="ListBox1_152_0" w:val="Nepomuceno, Adrian"/>
    <w:docVar w:name="ListBox1_153_0" w:val="Neville, Heather"/>
    <w:docVar w:name="ListBox1_153_1" w:val="PJN"/>
    <w:docVar w:name="ListBox1_154_0" w:val="NESBITT, STEVE"/>
    <w:docVar w:name="ListBox1_155_0" w:val="Ntm@Pacbell.Net"/>
    <w:docVar w:name="ListBox1_156_0" w:val="Nurthen, Sheila"/>
    <w:docVar w:name="ListBox1_157_0" w:val="Öster, Hans"/>
    <w:docVar w:name="ListBox1_158_0" w:val="P.M.Smith@iaea.org"/>
    <w:docVar w:name="ListBox1_159_0" w:val="Pallister, Robin"/>
    <w:docVar w:name="ListBox1_159_1" w:val="Pers"/>
    <w:docVar w:name="ListBox1_16_0" w:val="BARRETT, PAUL"/>
    <w:docVar w:name="ListBox1_160_0" w:val="Pamela Neville"/>
    <w:docVar w:name="ListBox1_160_1" w:val="PJN"/>
    <w:docVar w:name="ListBox1_161_0" w:val="Parmar, Vinesh"/>
    <w:docVar w:name="ListBox1_162_0" w:val="Patel Daksha DR"/>
    <w:docVar w:name="ListBox1_163_0" w:val="Patel, Hiren"/>
    <w:docVar w:name="ListBox1_164_0" w:val="PN, Jameson Paul"/>
    <w:docVar w:name="ListBox1_165_0" w:val="R, Harnor Ruth"/>
    <w:docVar w:name="ListBox1_166_0" w:val="Rdumelow@Meto.Gov.Uk"/>
    <w:docVar w:name="ListBox1_167_0" w:val="Riley, Joanne"/>
    <w:docVar w:name="ListBox1_167_1" w:val="ZENECA CTL"/>
    <w:docVar w:name="ListBox1_168_0" w:val="RJ, Renwick Robert"/>
    <w:docVar w:name="ListBox1_169_0" w:val="RJSEGM@cs.com"/>
    <w:docVar w:name="ListBox1_17_0" w:val="Beckford, Paula"/>
    <w:docVar w:name="ListBox1_17_1" w:val="Britannic"/>
    <w:docVar w:name="ListBox1_170_0" w:val="Rodgers, Gerald"/>
    <w:docVar w:name="ListBox1_171_0" w:val="Roger"/>
    <w:docVar w:name="ListBox1_172_0" w:val="Row, Christine"/>
    <w:docVar w:name="ListBox1_172_1" w:val="BDO"/>
    <w:docVar w:name="ListBox1_173_0" w:val="Royal, Antony"/>
    <w:docVar w:name="ListBox1_173_1" w:val="ZENECA"/>
    <w:docVar w:name="ListBox1_174_0" w:val="S, Lenthall Sarah"/>
    <w:docVar w:name="ListBox1_175_0" w:val="SA, Vanderpump Steve"/>
    <w:docVar w:name="ListBox1_176_0" w:val="Scholle, Jean Claude"/>
    <w:docVar w:name="ListBox1_177_0" w:val="Schutz, Charles"/>
    <w:docVar w:name="ListBox1_178_0" w:val="Shakeshaft, Dominic"/>
    <w:docVar w:name="ListBox1_179_0" w:val="SJ, Grout Simon"/>
    <w:docVar w:name="ListBox1_18_0" w:val="Berry, Craig"/>
    <w:docVar w:name="ListBox1_180_0" w:val="Slater, Neil"/>
    <w:docVar w:name="ListBox1_181_0" w:val="Smith, Jane"/>
    <w:docVar w:name="ListBox1_181_1" w:val="CDEV"/>
    <w:docVar w:name="ListBox1_182_0" w:val="Sparks, Richard"/>
    <w:docVar w:name="ListBox1_182_1" w:val="Pers"/>
    <w:docVar w:name="ListBox1_183_0" w:val="Stairmand, Mark"/>
    <w:docVar w:name="ListBox1_183_1" w:val="Pers"/>
    <w:docVar w:name="ListBox1_184_0" w:val="Stephanie.Blackwell@Ssa.Gov"/>
    <w:docVar w:name="ListBox1_185_0" w:val="Stern, Yoni"/>
    <w:docVar w:name="ListBox1_186_0" w:val="Stevens, Maggie"/>
    <w:docVar w:name="ListBox1_187_0" w:val="StevePurvey@d-v-d.co.uk"/>
    <w:docVar w:name="ListBox1_188_0" w:val="Survival@Kan-Do.Com"/>
    <w:docVar w:name="ListBox1_189_0" w:val="SusanMcGuirk@halifax.co.uk"/>
    <w:docVar w:name="ListBox1_19_0" w:val="Beuger, C. T."/>
    <w:docVar w:name="ListBox1_190_0" w:val="Taylor, Chris"/>
    <w:docVar w:name="ListBox1_190_1" w:val="Pers"/>
    <w:docVar w:name="ListBox1_191_0" w:val="Taylor, Chris"/>
    <w:docVar w:name="ListBox1_192_0" w:val="Taylor, Chris"/>
    <w:docVar w:name="ListBox1_193_0" w:val="Thielman, Sam"/>
    <w:docVar w:name="ListBox1_194_0" w:val="Thomas, Barry"/>
    <w:docVar w:name="ListBox1_195_0" w:val="Thomas.Turan@born.com"/>
    <w:docVar w:name="ListBox1_196_0" w:val="Thomson, Louise"/>
    <w:docVar w:name="ListBox1_197_0" w:val="Thorne, Samuel"/>
    <w:docVar w:name="ListBox1_198_0" w:val="TJW1"/>
    <w:docVar w:name="ListBox1_199_0" w:val="Turbiville, Peggy"/>
    <w:docVar w:name="ListBox1_2_0" w:val="A.Halphen-Perez@iaea.org"/>
    <w:docVar w:name="ListBox1_20_0" w:val="BEATTY, Michelle"/>
    <w:docVar w:name="ListBox1_200_0" w:val="Van Cauwenberghe, Marc"/>
    <w:docVar w:name="ListBox1_201_0" w:val="Vashi, Samir"/>
    <w:docVar w:name="ListBox1_202_0" w:val="Vashi, Samir"/>
    <w:docVar w:name="ListBox1_203_0" w:val="VASHI, SAMIR"/>
    <w:docVar w:name="ListBox1_204_0" w:val="VASI, JA'FARI M."/>
    <w:docVar w:name="ListBox1_205_0" w:val="VCVC@aol.com"/>
    <w:docVar w:name="ListBox1_206_0" w:val="Vito@Rbsi.Com"/>
    <w:docVar w:name="ListBox1_207_0" w:val="Waring, Ged"/>
    <w:docVar w:name="ListBox1_207_1" w:val="CC"/>
    <w:docVar w:name="ListBox1_208_0" w:val="Warren, Sean"/>
    <w:docVar w:name="ListBox1_209_0" w:val="WALTERS, LISA"/>
    <w:docVar w:name="ListBox1_21_0" w:val="Bibby, David"/>
    <w:docVar w:name="ListBox1_210_0" w:val="Webber, Tony"/>
    <w:docVar w:name="ListBox1_211_0" w:val="Weddington, Angelia"/>
    <w:docVar w:name="ListBox1_212_0" w:val="Wirth, Tom"/>
    <w:docVar w:name="ListBox1_213_0" w:val="Wizgr@Hotmail.Com"/>
    <w:docVar w:name="ListBox1_214_0" w:val="WILLIS, PETER"/>
    <w:docVar w:name="ListBox1_215_0" w:val="Wood, Dave"/>
    <w:docVar w:name="ListBox1_215_1" w:val="Cap Gemini"/>
    <w:docVar w:name="ListBox1_216_0" w:val="Woods, Freddy"/>
    <w:docVar w:name="ListBox1_217_0" w:val="Worwood, Teresa"/>
    <w:docVar w:name="ListBox1_217_1" w:val="Pers"/>
    <w:docVar w:name="ListBox1_218_0" w:val="Wrayday@Bodyshop.Com"/>
    <w:docVar w:name="ListBox1_219_0" w:val="Wyatt, Allen"/>
    <w:docVar w:name="ListBox1_22_0" w:val="Bill"/>
    <w:docVar w:name="ListBox1_220_0" w:val="Wyk, Shelley van"/>
    <w:docVar w:name="ListBox1_220_1" w:val="Norton Rose"/>
    <w:docVar w:name="ListBox1_221_0" w:val="YALCI, KAYHAN"/>
    <w:docVar w:name="ListBox1_222_0" w:val="Young, Martin"/>
    <w:docVar w:name="ListBox1_222_1" w:val="Pers"/>
    <w:docVar w:name="ListBox1_223_0" w:val="Z345gvc"/>
    <w:docVar w:name="ListBox1_224_0" w:val="Zctek@Aol.Com"/>
    <w:docVar w:name="ListBox1_225_0" w:val="ZOLTY, NATALIE"/>
    <w:docVar w:name="ListBox1_23_0" w:val="BOMMARITO, LAWRENCE G"/>
    <w:docVar w:name="ListBox1_24_0" w:val="Börkel, Laura und Manfred"/>
    <w:docVar w:name="ListBox1_25_0" w:val="Breese, Jane"/>
    <w:docVar w:name="ListBox1_25_1" w:val="Pers"/>
    <w:docVar w:name="ListBox1_26_0" w:val="Brenda_Marwan"/>
    <w:docVar w:name="ListBox1_27_0" w:val="Brett, Dave"/>
    <w:docVar w:name="ListBox1_27_1" w:val="Pers"/>
    <w:docVar w:name="ListBox1_28_0" w:val="Brett, Dave"/>
    <w:docVar w:name="ListBox1_29_0" w:val="Brockm@Ttc.Com"/>
    <w:docVar w:name="ListBox1_3_0" w:val="Aardvark, Jan"/>
    <w:docVar w:name="ListBox1_3_1" w:val="ANother"/>
    <w:docVar w:name="ListBox1_30_0" w:val="BRXM, Jones Martin MA -"/>
    <w:docVar w:name="ListBox1_31_0" w:val="Butler, Simon A"/>
    <w:docVar w:name="ListBox1_32_0" w:val="Buzzard, Mike"/>
    <w:docVar w:name="ListBox1_33_0" w:val="Bwn690@Hecky.Acns.Nwu.Edu"/>
    <w:docVar w:name="ListBox1_34_0" w:val="C.Brooks@Southampton.Gov.Uk"/>
    <w:docVar w:name="ListBox1_35_0" w:val="Cartwright, Mark"/>
    <w:docVar w:name="ListBox1_36_0" w:val="Catherine.Curtice@Bt.Com"/>
    <w:docVar w:name="ListBox1_37_0" w:val="Chapman, Patrick"/>
    <w:docVar w:name="ListBox1_38_0" w:val="ChrisM"/>
    <w:docVar w:name="ListBox1_39_0" w:val="Clark, Elaine K"/>
    <w:docVar w:name="ListBox1_4_0" w:val="Abbywise, Jon"/>
    <w:docVar w:name="ListBox1_4_1" w:val="ANother"/>
    <w:docVar w:name="ListBox1_40_0" w:val="Clifford, Bob"/>
    <w:docVar w:name="ListBox1_40_1" w:val="Pers"/>
    <w:docVar w:name="ListBox1_41_0" w:val="Coopnets"/>
    <w:docVar w:name="ListBox1_42_0" w:val="Coward, Hobbit"/>
    <w:docVar w:name="ListBox1_42_1" w:val="PC Mag"/>
    <w:docVar w:name="ListBox1_43_0" w:val="Curtice, Cathy"/>
    <w:docVar w:name="ListBox1_43_1" w:val="Pers"/>
    <w:docVar w:name="ListBox1_44_0" w:val="der Kogel, Jonck van"/>
    <w:docVar w:name="ListBox1_45_0" w:val="D.White@iaea.org"/>
    <w:docVar w:name="ListBox1_46_0" w:val="Danprtr@aol.com"/>
    <w:docVar w:name="ListBox1_47_0" w:val="Daryl J. Lucas"/>
    <w:docVar w:name="ListBox1_48_0" w:val="Davidwrinn@Rexdivecenter.Com"/>
    <w:docVar w:name="ListBox1_49_0" w:val="Davis, Rob"/>
    <w:docVar w:name="ListBox1_49_1" w:val="Pers"/>
    <w:docVar w:name="ListBox1_5_0" w:val="Acroyd, Dan"/>
    <w:docVar w:name="ListBox1_5_1" w:val="IBM Systems"/>
    <w:docVar w:name="ListBox1_50_0" w:val="DA, Faulkner Debbie"/>
    <w:docVar w:name="ListBox1_51_0" w:val="DA, Faulkner Debbie"/>
    <w:docVar w:name="ListBox1_52_0" w:val="DA, Faulkner Debbie"/>
    <w:docVar w:name="ListBox1_53_0" w:val="DA, Mager Debbie"/>
    <w:docVar w:name="ListBox1_54_0" w:val="DA, Mager Debbie"/>
    <w:docVar w:name="ListBox1_55_0" w:val="Delehanty, Michael"/>
    <w:docVar w:name="ListBox1_56_0" w:val="Deverell, Janet"/>
    <w:docVar w:name="ListBox1_56_1" w:val="Pers"/>
    <w:docVar w:name="ListBox1_57_0" w:val="Devrell, Chris"/>
    <w:docVar w:name="ListBox1_57_1" w:val="CDEV"/>
    <w:docVar w:name="ListBox1_58_0" w:val="Devrell, Chris"/>
    <w:docVar w:name="ListBox1_59_0" w:val="Devrell, Claire"/>
    <w:docVar w:name="ListBox1_59_1" w:val="Pers"/>
    <w:docVar w:name="ListBox1_6_0" w:val="Adams, Marcus"/>
    <w:docVar w:name="ListBox1_60_0" w:val="Devrell, Michael"/>
    <w:docVar w:name="ListBox1_60_1" w:val="Pers"/>
    <w:docVar w:name="ListBox1_61_0" w:val="DevX ListMailer"/>
    <w:docVar w:name="ListBox1_62_0" w:val="DEAKIN, SUSAN"/>
    <w:docVar w:name="ListBox1_63_0" w:val="Dipic"/>
    <w:docVar w:name="ListBox1_64_0" w:val="Doig, David J"/>
    <w:docVar w:name="ListBox1_65_0" w:val="Doulton, Dave"/>
    <w:docVar w:name="ListBox1_65_1" w:val="Pers"/>
    <w:docVar w:name="ListBox1_66_0" w:val="Drewry, Don"/>
    <w:docVar w:name="ListBox1_67_0" w:val="Dumelow, Richard"/>
    <w:docVar w:name="ListBox1_67_1" w:val="Pers"/>
    <w:docVar w:name="ListBox1_68_0" w:val="Dupraz, Serge"/>
    <w:docVar w:name="ListBox1_69_0" w:val="EHershman@aol.com"/>
    <w:docVar w:name="ListBox1_7_0" w:val="Adams, Micky"/>
    <w:docVar w:name="ListBox1_7_1" w:val="MAFF"/>
    <w:docVar w:name="ListBox1_70_0" w:val="Ellis, Michael"/>
    <w:docVar w:name="ListBox1_71_0" w:val="Fitzgerald, Dennis"/>
    <w:docVar w:name="ListBox1_72_0" w:val="Foster, Paul"/>
    <w:docVar w:name="ListBox1_72_1" w:val="Pers"/>
    <w:docVar w:name="ListBox1_73_0" w:val="FOX, OWEN"/>
    <w:docVar w:name="ListBox1_74_0" w:val="Franco, Mark"/>
    <w:docVar w:name="ListBox1_75_0" w:val="Frand@Fortal.Fla.Serpro.Gov.Br"/>
    <w:docVar w:name="ListBox1_76_0" w:val="Frayne, Tina"/>
    <w:docVar w:name="ListBox1_76_1" w:val="Pers"/>
    <w:docVar w:name="ListBox1_77_0" w:val="Frisman, Alex"/>
    <w:docVar w:name="ListBox1_78_0" w:val="Gail.Humble@Ssa.Gov"/>
    <w:docVar w:name="ListBox1_79_0" w:val="Gains, Nick"/>
    <w:docVar w:name="ListBox1_79_1" w:val="RAWLINSON HUNTER"/>
    <w:docVar w:name="ListBox1_8_0" w:val="AD, Boseley Andy"/>
    <w:docVar w:name="ListBox1_80_0" w:val="Garnett, Lisa"/>
    <w:docVar w:name="ListBox1_81_0" w:val="GANNON, MAUREEN"/>
    <w:docVar w:name="ListBox1_82_0" w:val="Gezza@Alphalink.Com.Au"/>
    <w:docVar w:name="ListBox1_83_0" w:val="Gielty, Gerry"/>
    <w:docVar w:name="ListBox1_84_0" w:val="Gillespie, David"/>
    <w:docVar w:name="ListBox1_85_0" w:val="Gordon, Andrew"/>
    <w:docVar w:name="ListBox1_86_0" w:val="Goyen, Carlos A."/>
    <w:docVar w:name="ListBox1_87_0" w:val="Greenberg, Bill J."/>
    <w:docVar w:name="ListBox1_88_0" w:val="Greenwell, Gregory SI-PXXC"/>
    <w:docVar w:name="ListBox1_89_0" w:val="Hackney, Rhonda MSU"/>
    <w:docVar w:name="ListBox1_9_0" w:val="Andy_Dines@bdo.co.uk"/>
    <w:docVar w:name="ListBox1_90_0" w:val="Hall, Kate"/>
    <w:docVar w:name="ListBox1_91_0" w:val="Hammett, Lydia or Mike"/>
    <w:docVar w:name="ListBox1_92_0" w:val="Hanson Oshiobughie"/>
    <w:docVar w:name="ListBox1_93_0" w:val="Harrison, Bill"/>
    <w:docVar w:name="ListBox1_94_0" w:val="Harrison, John"/>
    <w:docVar w:name="ListBox1_95_0" w:val="Hartness, Catherine"/>
    <w:docVar w:name="ListBox1_96_0" w:val="Heim, Dominique"/>
    <w:docVar w:name="ListBox1_97_0" w:val="Hennessy, Tom"/>
    <w:docVar w:name="ListBox1_98_0" w:val="Henry, Ann"/>
    <w:docVar w:name="ListBox1_98_1" w:val="Pers"/>
    <w:docVar w:name="ListBox1_99_0" w:val="Hindley, Chris"/>
    <w:docVar w:name="ListBox1_ListCount" w:val="226"/>
    <w:docVar w:name="ListBox1_ListIndex" w:val="3"/>
    <w:docVar w:name="opCompany" w:val="0"/>
    <w:docVar w:name="opFaithfully" w:val="0"/>
    <w:docVar w:name="opName" w:val="-1"/>
    <w:docVar w:name="opOther" w:val="0"/>
    <w:docVar w:name="opSincerely" w:val="0"/>
    <w:docVar w:name="optAg" w:val="0"/>
    <w:docVar w:name="optLogo" w:val="0"/>
    <w:docVar w:name="optMemo" w:val="-1"/>
    <w:docVar w:name="optMinutes" w:val="0"/>
    <w:docVar w:name="optNoLogo" w:val="0"/>
    <w:docVar w:name="RERUN" w:val="1"/>
    <w:docVar w:name="tbAddress" w:val=" "/>
    <w:docVar w:name="tbAuthorEmail" w:val="@urbanvision.org.uk"/>
    <w:docVar w:name="tbAuthorFax" w:val="0161 779 6003"/>
    <w:docVar w:name="tbAuthorJobTitle" w:val="On the behalf of Urban Vision"/>
    <w:docVar w:name="tbAuthorName" w:val="&lt;sender name&gt;"/>
    <w:docVar w:name="tbAuthorTele" w:val="0161 604 "/>
    <w:docVar w:name="tbMinutesDate" w:val="25 January 2010"/>
    <w:docVar w:name="tbName" w:val=" "/>
    <w:docVar w:name="tbOfficeAddress" w:val="Emerson House, Albert Street, Eccles, Salford M30 OTE"/>
    <w:docVar w:name="tbOfficeName" w:val="Urban Vision_Eccles"/>
    <w:docVar w:name="tbOfficeTele" w:val="0161 779 4800"/>
    <w:docVar w:name="tbOfficeWWW" w:val="11"/>
  </w:docVars>
  <w:rsids>
    <w:rsidRoot w:val="00BE00FC"/>
    <w:rsid w:val="000015F4"/>
    <w:rsid w:val="00003AE8"/>
    <w:rsid w:val="000079A9"/>
    <w:rsid w:val="000104B5"/>
    <w:rsid w:val="00010EE8"/>
    <w:rsid w:val="00015132"/>
    <w:rsid w:val="00022417"/>
    <w:rsid w:val="00022A7F"/>
    <w:rsid w:val="000240C0"/>
    <w:rsid w:val="00032344"/>
    <w:rsid w:val="00042D7C"/>
    <w:rsid w:val="000503E1"/>
    <w:rsid w:val="00057BCE"/>
    <w:rsid w:val="0006300D"/>
    <w:rsid w:val="00064E4F"/>
    <w:rsid w:val="00073496"/>
    <w:rsid w:val="00080BA2"/>
    <w:rsid w:val="00081ADA"/>
    <w:rsid w:val="00087A79"/>
    <w:rsid w:val="00093485"/>
    <w:rsid w:val="00096BEC"/>
    <w:rsid w:val="0009760B"/>
    <w:rsid w:val="0009777B"/>
    <w:rsid w:val="000A5616"/>
    <w:rsid w:val="000B5D59"/>
    <w:rsid w:val="000B75A8"/>
    <w:rsid w:val="000C32E3"/>
    <w:rsid w:val="000C3D19"/>
    <w:rsid w:val="000D58BD"/>
    <w:rsid w:val="000D7373"/>
    <w:rsid w:val="000E3D19"/>
    <w:rsid w:val="001073F2"/>
    <w:rsid w:val="00107A5C"/>
    <w:rsid w:val="00123176"/>
    <w:rsid w:val="001240D2"/>
    <w:rsid w:val="00127A40"/>
    <w:rsid w:val="00132058"/>
    <w:rsid w:val="00153276"/>
    <w:rsid w:val="00155CD6"/>
    <w:rsid w:val="00156DEA"/>
    <w:rsid w:val="001625A0"/>
    <w:rsid w:val="0017081B"/>
    <w:rsid w:val="001817DB"/>
    <w:rsid w:val="00181B25"/>
    <w:rsid w:val="00184783"/>
    <w:rsid w:val="00184F59"/>
    <w:rsid w:val="0018755B"/>
    <w:rsid w:val="001A3CEF"/>
    <w:rsid w:val="001A7D02"/>
    <w:rsid w:val="001B164D"/>
    <w:rsid w:val="001B200D"/>
    <w:rsid w:val="001C262F"/>
    <w:rsid w:val="001E1225"/>
    <w:rsid w:val="001E39D0"/>
    <w:rsid w:val="00200FFD"/>
    <w:rsid w:val="00204405"/>
    <w:rsid w:val="002159F4"/>
    <w:rsid w:val="00223537"/>
    <w:rsid w:val="002241C8"/>
    <w:rsid w:val="00226863"/>
    <w:rsid w:val="00227B54"/>
    <w:rsid w:val="002302D1"/>
    <w:rsid w:val="002344A5"/>
    <w:rsid w:val="00252B1A"/>
    <w:rsid w:val="00252CBB"/>
    <w:rsid w:val="00253881"/>
    <w:rsid w:val="002562C1"/>
    <w:rsid w:val="00262FDA"/>
    <w:rsid w:val="00267267"/>
    <w:rsid w:val="00280EF8"/>
    <w:rsid w:val="002A601B"/>
    <w:rsid w:val="002B366F"/>
    <w:rsid w:val="002C0604"/>
    <w:rsid w:val="002C3927"/>
    <w:rsid w:val="002D09CC"/>
    <w:rsid w:val="002D5242"/>
    <w:rsid w:val="002D749A"/>
    <w:rsid w:val="002E0BC1"/>
    <w:rsid w:val="002F58C5"/>
    <w:rsid w:val="00304BE5"/>
    <w:rsid w:val="00305E17"/>
    <w:rsid w:val="00314A94"/>
    <w:rsid w:val="0032487B"/>
    <w:rsid w:val="003314B4"/>
    <w:rsid w:val="00331A9C"/>
    <w:rsid w:val="0033431E"/>
    <w:rsid w:val="00341C0A"/>
    <w:rsid w:val="00352149"/>
    <w:rsid w:val="003611E1"/>
    <w:rsid w:val="00362170"/>
    <w:rsid w:val="00362AA2"/>
    <w:rsid w:val="00384D54"/>
    <w:rsid w:val="003857A9"/>
    <w:rsid w:val="003B0AEF"/>
    <w:rsid w:val="003B61BC"/>
    <w:rsid w:val="003C26CB"/>
    <w:rsid w:val="003C2A13"/>
    <w:rsid w:val="003C7030"/>
    <w:rsid w:val="003C7E19"/>
    <w:rsid w:val="003D584B"/>
    <w:rsid w:val="003D6E7C"/>
    <w:rsid w:val="003F0C3D"/>
    <w:rsid w:val="00414D00"/>
    <w:rsid w:val="0041768E"/>
    <w:rsid w:val="0042720F"/>
    <w:rsid w:val="0043492A"/>
    <w:rsid w:val="004371E0"/>
    <w:rsid w:val="00441FE1"/>
    <w:rsid w:val="004603A0"/>
    <w:rsid w:val="004936C1"/>
    <w:rsid w:val="004B1D03"/>
    <w:rsid w:val="004C4750"/>
    <w:rsid w:val="004E2ABE"/>
    <w:rsid w:val="004E6274"/>
    <w:rsid w:val="004E6CB3"/>
    <w:rsid w:val="004F3FA1"/>
    <w:rsid w:val="00517AD8"/>
    <w:rsid w:val="00520D70"/>
    <w:rsid w:val="0052149A"/>
    <w:rsid w:val="00541B7B"/>
    <w:rsid w:val="00542604"/>
    <w:rsid w:val="00551ED3"/>
    <w:rsid w:val="005712F9"/>
    <w:rsid w:val="0058218D"/>
    <w:rsid w:val="00592C41"/>
    <w:rsid w:val="005D54EA"/>
    <w:rsid w:val="005E1D71"/>
    <w:rsid w:val="005E77E6"/>
    <w:rsid w:val="005F13F4"/>
    <w:rsid w:val="005F1663"/>
    <w:rsid w:val="005F3A4B"/>
    <w:rsid w:val="00613DCD"/>
    <w:rsid w:val="00630F80"/>
    <w:rsid w:val="00637654"/>
    <w:rsid w:val="006406B1"/>
    <w:rsid w:val="0064406E"/>
    <w:rsid w:val="006546E7"/>
    <w:rsid w:val="006628BD"/>
    <w:rsid w:val="006724A1"/>
    <w:rsid w:val="0068183B"/>
    <w:rsid w:val="006A72C8"/>
    <w:rsid w:val="006B786B"/>
    <w:rsid w:val="006C631B"/>
    <w:rsid w:val="006D7AF8"/>
    <w:rsid w:val="006E3A65"/>
    <w:rsid w:val="006F1755"/>
    <w:rsid w:val="006F2D08"/>
    <w:rsid w:val="00702D0F"/>
    <w:rsid w:val="00704D36"/>
    <w:rsid w:val="007274A8"/>
    <w:rsid w:val="00727BCF"/>
    <w:rsid w:val="00732676"/>
    <w:rsid w:val="007346B1"/>
    <w:rsid w:val="00737277"/>
    <w:rsid w:val="007409BF"/>
    <w:rsid w:val="0074255E"/>
    <w:rsid w:val="007477A3"/>
    <w:rsid w:val="00766576"/>
    <w:rsid w:val="00773D66"/>
    <w:rsid w:val="007804AC"/>
    <w:rsid w:val="0078278D"/>
    <w:rsid w:val="00782D3A"/>
    <w:rsid w:val="00797C30"/>
    <w:rsid w:val="007A6332"/>
    <w:rsid w:val="007A6827"/>
    <w:rsid w:val="007B20C2"/>
    <w:rsid w:val="007B47F8"/>
    <w:rsid w:val="007B59CF"/>
    <w:rsid w:val="007D64EC"/>
    <w:rsid w:val="007E0D4E"/>
    <w:rsid w:val="008065E3"/>
    <w:rsid w:val="00810832"/>
    <w:rsid w:val="00812668"/>
    <w:rsid w:val="00824212"/>
    <w:rsid w:val="008308D4"/>
    <w:rsid w:val="00857458"/>
    <w:rsid w:val="008602A6"/>
    <w:rsid w:val="00862818"/>
    <w:rsid w:val="00887A5C"/>
    <w:rsid w:val="008943CF"/>
    <w:rsid w:val="00896499"/>
    <w:rsid w:val="008A48B4"/>
    <w:rsid w:val="008A6FAA"/>
    <w:rsid w:val="008A7CE9"/>
    <w:rsid w:val="008B121A"/>
    <w:rsid w:val="008E3832"/>
    <w:rsid w:val="00923D5A"/>
    <w:rsid w:val="0092400F"/>
    <w:rsid w:val="009547F6"/>
    <w:rsid w:val="00964942"/>
    <w:rsid w:val="00966230"/>
    <w:rsid w:val="009677AF"/>
    <w:rsid w:val="00973ECA"/>
    <w:rsid w:val="00975594"/>
    <w:rsid w:val="00977690"/>
    <w:rsid w:val="00983542"/>
    <w:rsid w:val="009A3123"/>
    <w:rsid w:val="009B0C89"/>
    <w:rsid w:val="009D7EAC"/>
    <w:rsid w:val="009E2595"/>
    <w:rsid w:val="009E7C43"/>
    <w:rsid w:val="009F164D"/>
    <w:rsid w:val="00A0338D"/>
    <w:rsid w:val="00A04B6E"/>
    <w:rsid w:val="00A1099E"/>
    <w:rsid w:val="00A11DA4"/>
    <w:rsid w:val="00A13026"/>
    <w:rsid w:val="00A207DE"/>
    <w:rsid w:val="00A54099"/>
    <w:rsid w:val="00A6239A"/>
    <w:rsid w:val="00A72121"/>
    <w:rsid w:val="00A7382D"/>
    <w:rsid w:val="00A84C1F"/>
    <w:rsid w:val="00A85F1C"/>
    <w:rsid w:val="00AB6DF9"/>
    <w:rsid w:val="00AC0F6B"/>
    <w:rsid w:val="00AC37BD"/>
    <w:rsid w:val="00AC4A8E"/>
    <w:rsid w:val="00AC7828"/>
    <w:rsid w:val="00AD07B1"/>
    <w:rsid w:val="00AE0688"/>
    <w:rsid w:val="00AE3A5A"/>
    <w:rsid w:val="00AF3E71"/>
    <w:rsid w:val="00AF63DC"/>
    <w:rsid w:val="00AF7359"/>
    <w:rsid w:val="00B03772"/>
    <w:rsid w:val="00B03E04"/>
    <w:rsid w:val="00B1344C"/>
    <w:rsid w:val="00B1584B"/>
    <w:rsid w:val="00B23D86"/>
    <w:rsid w:val="00B27A07"/>
    <w:rsid w:val="00B30B6D"/>
    <w:rsid w:val="00B3402D"/>
    <w:rsid w:val="00B3408F"/>
    <w:rsid w:val="00B35053"/>
    <w:rsid w:val="00B36918"/>
    <w:rsid w:val="00B4046E"/>
    <w:rsid w:val="00B608E6"/>
    <w:rsid w:val="00B6265E"/>
    <w:rsid w:val="00B70150"/>
    <w:rsid w:val="00B707A5"/>
    <w:rsid w:val="00B73818"/>
    <w:rsid w:val="00B77865"/>
    <w:rsid w:val="00B850CD"/>
    <w:rsid w:val="00B876F8"/>
    <w:rsid w:val="00B91291"/>
    <w:rsid w:val="00B94A4D"/>
    <w:rsid w:val="00BA101F"/>
    <w:rsid w:val="00BB0BB7"/>
    <w:rsid w:val="00BD07BF"/>
    <w:rsid w:val="00BD383F"/>
    <w:rsid w:val="00BD5FBE"/>
    <w:rsid w:val="00BD663B"/>
    <w:rsid w:val="00BE00FC"/>
    <w:rsid w:val="00BE6429"/>
    <w:rsid w:val="00BF128A"/>
    <w:rsid w:val="00BF3417"/>
    <w:rsid w:val="00C11862"/>
    <w:rsid w:val="00C15B3B"/>
    <w:rsid w:val="00C179CA"/>
    <w:rsid w:val="00C23405"/>
    <w:rsid w:val="00C249AB"/>
    <w:rsid w:val="00C5082A"/>
    <w:rsid w:val="00C60A03"/>
    <w:rsid w:val="00C800A6"/>
    <w:rsid w:val="00C95241"/>
    <w:rsid w:val="00C959BD"/>
    <w:rsid w:val="00C96062"/>
    <w:rsid w:val="00CA12BE"/>
    <w:rsid w:val="00CB63D8"/>
    <w:rsid w:val="00CC09E2"/>
    <w:rsid w:val="00CC5030"/>
    <w:rsid w:val="00CC6E97"/>
    <w:rsid w:val="00CE5DA1"/>
    <w:rsid w:val="00CF1CAC"/>
    <w:rsid w:val="00CF2268"/>
    <w:rsid w:val="00CF6B2B"/>
    <w:rsid w:val="00D01286"/>
    <w:rsid w:val="00D021D3"/>
    <w:rsid w:val="00D0328E"/>
    <w:rsid w:val="00D26E9A"/>
    <w:rsid w:val="00D30C8A"/>
    <w:rsid w:val="00D472C6"/>
    <w:rsid w:val="00D84173"/>
    <w:rsid w:val="00D85838"/>
    <w:rsid w:val="00D9196C"/>
    <w:rsid w:val="00DA1835"/>
    <w:rsid w:val="00DB3767"/>
    <w:rsid w:val="00DE2B0B"/>
    <w:rsid w:val="00DE6F6A"/>
    <w:rsid w:val="00E04F7D"/>
    <w:rsid w:val="00E24698"/>
    <w:rsid w:val="00E27F61"/>
    <w:rsid w:val="00E41D9D"/>
    <w:rsid w:val="00E4492E"/>
    <w:rsid w:val="00E61AF7"/>
    <w:rsid w:val="00E65415"/>
    <w:rsid w:val="00E66355"/>
    <w:rsid w:val="00E66609"/>
    <w:rsid w:val="00E75305"/>
    <w:rsid w:val="00E870B4"/>
    <w:rsid w:val="00E911F8"/>
    <w:rsid w:val="00E97374"/>
    <w:rsid w:val="00E97B6B"/>
    <w:rsid w:val="00EB3E56"/>
    <w:rsid w:val="00EB58BC"/>
    <w:rsid w:val="00ED21C8"/>
    <w:rsid w:val="00EE4C2E"/>
    <w:rsid w:val="00EE7301"/>
    <w:rsid w:val="00F03C77"/>
    <w:rsid w:val="00F10F13"/>
    <w:rsid w:val="00F14355"/>
    <w:rsid w:val="00F1690B"/>
    <w:rsid w:val="00F225CE"/>
    <w:rsid w:val="00F24024"/>
    <w:rsid w:val="00F35986"/>
    <w:rsid w:val="00F71188"/>
    <w:rsid w:val="00FA3137"/>
    <w:rsid w:val="00FA5C80"/>
    <w:rsid w:val="00FD0E3C"/>
    <w:rsid w:val="00FE405E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47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4BE5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04BE5"/>
    <w:pPr>
      <w:keepNext/>
      <w:keepLines/>
      <w:widowControl w:val="0"/>
      <w:suppressAutoHyphens/>
      <w:spacing w:before="120" w:after="60"/>
      <w:outlineLvl w:val="0"/>
    </w:pPr>
    <w:rPr>
      <w:b/>
      <w:smallCaps/>
      <w:sz w:val="24"/>
    </w:rPr>
  </w:style>
  <w:style w:type="paragraph" w:styleId="Heading2">
    <w:name w:val="heading 2"/>
    <w:basedOn w:val="Heading1"/>
    <w:next w:val="Normal"/>
    <w:qFormat/>
    <w:rsid w:val="00304BE5"/>
    <w:pPr>
      <w:outlineLvl w:val="1"/>
    </w:pPr>
    <w:rPr>
      <w:smallCaps w:val="0"/>
      <w:sz w:val="22"/>
    </w:rPr>
  </w:style>
  <w:style w:type="paragraph" w:styleId="Heading3">
    <w:name w:val="heading 3"/>
    <w:basedOn w:val="Heading2"/>
    <w:next w:val="Normal"/>
    <w:link w:val="Heading3Char"/>
    <w:qFormat/>
    <w:rsid w:val="00304BE5"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ject">
    <w:name w:val="Subject"/>
    <w:basedOn w:val="Normal"/>
    <w:rsid w:val="00304BE5"/>
    <w:pPr>
      <w:spacing w:before="240"/>
    </w:pPr>
    <w:rPr>
      <w:b/>
    </w:rPr>
  </w:style>
  <w:style w:type="paragraph" w:styleId="Footer">
    <w:name w:val="footer"/>
    <w:basedOn w:val="Normal"/>
    <w:rsid w:val="00304BE5"/>
    <w:pPr>
      <w:jc w:val="center"/>
    </w:pPr>
    <w:rPr>
      <w:sz w:val="12"/>
      <w:szCs w:val="12"/>
    </w:rPr>
  </w:style>
  <w:style w:type="paragraph" w:customStyle="1" w:styleId="ccenc">
    <w:name w:val="cc/enc"/>
    <w:basedOn w:val="Normal"/>
    <w:rsid w:val="00304BE5"/>
    <w:pPr>
      <w:spacing w:before="120" w:after="60"/>
      <w:ind w:left="720" w:hanging="720"/>
    </w:pPr>
    <w:rPr>
      <w:szCs w:val="18"/>
    </w:rPr>
  </w:style>
  <w:style w:type="paragraph" w:customStyle="1" w:styleId="RecipientAddress">
    <w:name w:val="Recipient Address"/>
    <w:basedOn w:val="Normal"/>
    <w:rsid w:val="00304BE5"/>
    <w:pPr>
      <w:tabs>
        <w:tab w:val="left" w:pos="0"/>
      </w:tabs>
    </w:pPr>
  </w:style>
  <w:style w:type="paragraph" w:styleId="Header">
    <w:name w:val="header"/>
    <w:basedOn w:val="Normal"/>
    <w:link w:val="HeaderChar"/>
    <w:rsid w:val="00304BE5"/>
    <w:pPr>
      <w:tabs>
        <w:tab w:val="right" w:pos="9029"/>
      </w:tabs>
    </w:pPr>
    <w:rPr>
      <w:sz w:val="18"/>
    </w:rPr>
  </w:style>
  <w:style w:type="paragraph" w:styleId="Salutation">
    <w:name w:val="Salutation"/>
    <w:basedOn w:val="RecipientAddress"/>
    <w:next w:val="Normal"/>
    <w:rsid w:val="00304BE5"/>
    <w:pPr>
      <w:spacing w:before="480"/>
    </w:pPr>
  </w:style>
  <w:style w:type="character" w:styleId="Hyperlink">
    <w:name w:val="Hyperlink"/>
    <w:basedOn w:val="DefaultParagraphFont"/>
    <w:rsid w:val="00304BE5"/>
    <w:rPr>
      <w:color w:val="0000FF"/>
      <w:u w:val="single"/>
    </w:rPr>
  </w:style>
  <w:style w:type="paragraph" w:customStyle="1" w:styleId="PandC">
    <w:name w:val="P and C"/>
    <w:basedOn w:val="RecipientAddress"/>
    <w:next w:val="RecipientAddress"/>
    <w:rsid w:val="00304BE5"/>
    <w:pPr>
      <w:spacing w:after="40"/>
    </w:pPr>
    <w:rPr>
      <w:b/>
    </w:rPr>
  </w:style>
  <w:style w:type="paragraph" w:customStyle="1" w:styleId="Refs">
    <w:name w:val="Refs"/>
    <w:basedOn w:val="BodyText"/>
    <w:next w:val="RecipientAddress"/>
    <w:rsid w:val="00304BE5"/>
    <w:pPr>
      <w:spacing w:after="0"/>
    </w:pPr>
  </w:style>
  <w:style w:type="paragraph" w:customStyle="1" w:styleId="Valediction">
    <w:name w:val="Valediction"/>
    <w:basedOn w:val="Normal"/>
    <w:next w:val="Normal"/>
    <w:rsid w:val="00304BE5"/>
    <w:pPr>
      <w:tabs>
        <w:tab w:val="left" w:pos="5976"/>
      </w:tabs>
      <w:spacing w:before="180"/>
    </w:pPr>
  </w:style>
  <w:style w:type="paragraph" w:styleId="Date">
    <w:name w:val="Date"/>
    <w:basedOn w:val="Refs"/>
    <w:next w:val="Refs"/>
    <w:rsid w:val="00304BE5"/>
    <w:pPr>
      <w:spacing w:after="120"/>
    </w:pPr>
  </w:style>
  <w:style w:type="paragraph" w:styleId="FootnoteText">
    <w:name w:val="footnote text"/>
    <w:basedOn w:val="Normal"/>
    <w:semiHidden/>
    <w:rsid w:val="00304BE5"/>
    <w:pPr>
      <w:ind w:left="144" w:hanging="144"/>
    </w:pPr>
    <w:rPr>
      <w:sz w:val="18"/>
    </w:rPr>
  </w:style>
  <w:style w:type="paragraph" w:customStyle="1" w:styleId="RefPrompt">
    <w:name w:val="RefPrompt"/>
    <w:basedOn w:val="Refs"/>
    <w:rsid w:val="00304BE5"/>
    <w:rPr>
      <w:b/>
    </w:rPr>
  </w:style>
  <w:style w:type="paragraph" w:styleId="BodyText">
    <w:name w:val="Body Text"/>
    <w:basedOn w:val="Normal"/>
    <w:link w:val="BodyTextChar"/>
    <w:rsid w:val="00304BE5"/>
    <w:pPr>
      <w:spacing w:after="200"/>
    </w:pPr>
  </w:style>
  <w:style w:type="paragraph" w:customStyle="1" w:styleId="MeetingName">
    <w:name w:val="MeetingName"/>
    <w:basedOn w:val="Normal"/>
    <w:rsid w:val="00DA1835"/>
    <w:pPr>
      <w:spacing w:before="180" w:after="60"/>
    </w:pPr>
    <w:rPr>
      <w:sz w:val="32"/>
      <w:szCs w:val="32"/>
    </w:rPr>
  </w:style>
  <w:style w:type="paragraph" w:customStyle="1" w:styleId="OfficeAddress">
    <w:name w:val="Office Address"/>
    <w:basedOn w:val="Normal"/>
    <w:rsid w:val="00304BE5"/>
    <w:pPr>
      <w:spacing w:line="312" w:lineRule="auto"/>
    </w:pPr>
    <w:rPr>
      <w:color w:val="00607C"/>
      <w:sz w:val="17"/>
      <w:szCs w:val="14"/>
    </w:rPr>
  </w:style>
  <w:style w:type="paragraph" w:customStyle="1" w:styleId="RegisteredOffice">
    <w:name w:val="Registered Office"/>
    <w:basedOn w:val="OfficeAddress"/>
    <w:rsid w:val="00304BE5"/>
    <w:rPr>
      <w:sz w:val="11"/>
    </w:rPr>
  </w:style>
  <w:style w:type="paragraph" w:customStyle="1" w:styleId="Signoff">
    <w:name w:val="Sign off"/>
    <w:basedOn w:val="BodyText"/>
    <w:rsid w:val="00304BE5"/>
    <w:pPr>
      <w:spacing w:after="0"/>
    </w:pPr>
    <w:rPr>
      <w:b/>
    </w:rPr>
  </w:style>
  <w:style w:type="paragraph" w:customStyle="1" w:styleId="MeetingVenue">
    <w:name w:val="MeetingVenue"/>
    <w:basedOn w:val="Normal"/>
    <w:rsid w:val="00DA1835"/>
  </w:style>
  <w:style w:type="table" w:styleId="TableGrid">
    <w:name w:val="Table Grid"/>
    <w:basedOn w:val="TableNormal"/>
    <w:rsid w:val="00C2340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tendeesList">
    <w:name w:val="AttendeesList"/>
    <w:basedOn w:val="Normal"/>
    <w:rsid w:val="00C23405"/>
    <w:pPr>
      <w:suppressAutoHyphens/>
      <w:overflowPunct/>
      <w:autoSpaceDE/>
      <w:autoSpaceDN/>
      <w:adjustRightInd/>
      <w:spacing w:line="240" w:lineRule="auto"/>
      <w:textAlignment w:val="auto"/>
    </w:pPr>
    <w:rPr>
      <w:szCs w:val="24"/>
    </w:rPr>
  </w:style>
  <w:style w:type="paragraph" w:customStyle="1" w:styleId="DocTitle">
    <w:name w:val="DocTitle"/>
    <w:basedOn w:val="Normal"/>
    <w:rsid w:val="005712F9"/>
    <w:pPr>
      <w:spacing w:before="120" w:after="40"/>
    </w:pPr>
    <w:rPr>
      <w:b/>
      <w:sz w:val="38"/>
      <w:szCs w:val="52"/>
    </w:rPr>
  </w:style>
  <w:style w:type="paragraph" w:customStyle="1" w:styleId="MinutesList">
    <w:name w:val="MinutesList"/>
    <w:basedOn w:val="BodyText"/>
    <w:rsid w:val="00081ADA"/>
    <w:pPr>
      <w:overflowPunct/>
      <w:autoSpaceDE/>
      <w:autoSpaceDN/>
      <w:adjustRightInd/>
      <w:spacing w:before="60" w:after="60"/>
      <w:textAlignment w:val="auto"/>
    </w:pPr>
    <w:rPr>
      <w:sz w:val="22"/>
      <w:szCs w:val="20"/>
    </w:rPr>
  </w:style>
  <w:style w:type="paragraph" w:customStyle="1" w:styleId="MinuteListHeading">
    <w:name w:val="MinuteListHeading"/>
    <w:basedOn w:val="MinutesList"/>
    <w:next w:val="MinutesList"/>
    <w:rsid w:val="00DA1835"/>
  </w:style>
  <w:style w:type="paragraph" w:customStyle="1" w:styleId="MinutesNumber">
    <w:name w:val="MinutesNumber"/>
    <w:basedOn w:val="MinutesList"/>
    <w:rsid w:val="00081ADA"/>
  </w:style>
  <w:style w:type="character" w:customStyle="1" w:styleId="Heading1Char">
    <w:name w:val="Heading 1 Char"/>
    <w:basedOn w:val="DefaultParagraphFont"/>
    <w:link w:val="Heading1"/>
    <w:rsid w:val="0018755B"/>
    <w:rPr>
      <w:rFonts w:ascii="Arial" w:hAnsi="Arial"/>
      <w:b/>
      <w:smallCaps/>
      <w:sz w:val="24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rsid w:val="00BB0B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BB7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D584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096BEC"/>
    <w:rPr>
      <w:rFonts w:ascii="Arial" w:hAnsi="Arial"/>
      <w:b/>
      <w:i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DB3767"/>
    <w:rPr>
      <w:rFonts w:ascii="Arial" w:hAnsi="Arial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A207DE"/>
    <w:rPr>
      <w:rFonts w:ascii="Arial" w:hAnsi="Arial"/>
      <w:sz w:val="18"/>
      <w:szCs w:val="22"/>
      <w:lang w:eastAsia="en-US"/>
    </w:rPr>
  </w:style>
  <w:style w:type="character" w:customStyle="1" w:styleId="description">
    <w:name w:val="description"/>
    <w:basedOn w:val="DefaultParagraphFont"/>
    <w:rsid w:val="00E24698"/>
  </w:style>
  <w:style w:type="character" w:customStyle="1" w:styleId="address">
    <w:name w:val="address"/>
    <w:basedOn w:val="DefaultParagraphFont"/>
    <w:rsid w:val="00E24698"/>
  </w:style>
  <w:style w:type="paragraph" w:styleId="BodyText2">
    <w:name w:val="Body Text 2"/>
    <w:basedOn w:val="Normal"/>
    <w:link w:val="BodyText2Char"/>
    <w:rsid w:val="001B16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B164D"/>
    <w:rPr>
      <w:rFonts w:ascii="Arial" w:hAnsi="Arial"/>
      <w:szCs w:val="22"/>
      <w:lang w:eastAsia="en-US"/>
    </w:rPr>
  </w:style>
  <w:style w:type="character" w:styleId="Strong">
    <w:name w:val="Strong"/>
    <w:basedOn w:val="DefaultParagraphFont"/>
    <w:qFormat/>
    <w:rsid w:val="001B16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4BE5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04BE5"/>
    <w:pPr>
      <w:keepNext/>
      <w:keepLines/>
      <w:widowControl w:val="0"/>
      <w:suppressAutoHyphens/>
      <w:spacing w:before="120" w:after="60"/>
      <w:outlineLvl w:val="0"/>
    </w:pPr>
    <w:rPr>
      <w:b/>
      <w:smallCaps/>
      <w:sz w:val="24"/>
    </w:rPr>
  </w:style>
  <w:style w:type="paragraph" w:styleId="Heading2">
    <w:name w:val="heading 2"/>
    <w:basedOn w:val="Heading1"/>
    <w:next w:val="Normal"/>
    <w:qFormat/>
    <w:rsid w:val="00304BE5"/>
    <w:pPr>
      <w:outlineLvl w:val="1"/>
    </w:pPr>
    <w:rPr>
      <w:smallCaps w:val="0"/>
      <w:sz w:val="22"/>
    </w:rPr>
  </w:style>
  <w:style w:type="paragraph" w:styleId="Heading3">
    <w:name w:val="heading 3"/>
    <w:basedOn w:val="Heading2"/>
    <w:next w:val="Normal"/>
    <w:link w:val="Heading3Char"/>
    <w:qFormat/>
    <w:rsid w:val="00304BE5"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ject">
    <w:name w:val="Subject"/>
    <w:basedOn w:val="Normal"/>
    <w:rsid w:val="00304BE5"/>
    <w:pPr>
      <w:spacing w:before="240"/>
    </w:pPr>
    <w:rPr>
      <w:b/>
    </w:rPr>
  </w:style>
  <w:style w:type="paragraph" w:styleId="Footer">
    <w:name w:val="footer"/>
    <w:basedOn w:val="Normal"/>
    <w:rsid w:val="00304BE5"/>
    <w:pPr>
      <w:jc w:val="center"/>
    </w:pPr>
    <w:rPr>
      <w:sz w:val="12"/>
      <w:szCs w:val="12"/>
    </w:rPr>
  </w:style>
  <w:style w:type="paragraph" w:customStyle="1" w:styleId="ccenc">
    <w:name w:val="cc/enc"/>
    <w:basedOn w:val="Normal"/>
    <w:rsid w:val="00304BE5"/>
    <w:pPr>
      <w:spacing w:before="120" w:after="60"/>
      <w:ind w:left="720" w:hanging="720"/>
    </w:pPr>
    <w:rPr>
      <w:szCs w:val="18"/>
    </w:rPr>
  </w:style>
  <w:style w:type="paragraph" w:customStyle="1" w:styleId="RecipientAddress">
    <w:name w:val="Recipient Address"/>
    <w:basedOn w:val="Normal"/>
    <w:rsid w:val="00304BE5"/>
    <w:pPr>
      <w:tabs>
        <w:tab w:val="left" w:pos="0"/>
      </w:tabs>
    </w:pPr>
  </w:style>
  <w:style w:type="paragraph" w:styleId="Header">
    <w:name w:val="header"/>
    <w:basedOn w:val="Normal"/>
    <w:link w:val="HeaderChar"/>
    <w:rsid w:val="00304BE5"/>
    <w:pPr>
      <w:tabs>
        <w:tab w:val="right" w:pos="9029"/>
      </w:tabs>
    </w:pPr>
    <w:rPr>
      <w:sz w:val="18"/>
    </w:rPr>
  </w:style>
  <w:style w:type="paragraph" w:styleId="Salutation">
    <w:name w:val="Salutation"/>
    <w:basedOn w:val="RecipientAddress"/>
    <w:next w:val="Normal"/>
    <w:rsid w:val="00304BE5"/>
    <w:pPr>
      <w:spacing w:before="480"/>
    </w:pPr>
  </w:style>
  <w:style w:type="character" w:styleId="Hyperlink">
    <w:name w:val="Hyperlink"/>
    <w:basedOn w:val="DefaultParagraphFont"/>
    <w:rsid w:val="00304BE5"/>
    <w:rPr>
      <w:color w:val="0000FF"/>
      <w:u w:val="single"/>
    </w:rPr>
  </w:style>
  <w:style w:type="paragraph" w:customStyle="1" w:styleId="PandC">
    <w:name w:val="P and C"/>
    <w:basedOn w:val="RecipientAddress"/>
    <w:next w:val="RecipientAddress"/>
    <w:rsid w:val="00304BE5"/>
    <w:pPr>
      <w:spacing w:after="40"/>
    </w:pPr>
    <w:rPr>
      <w:b/>
    </w:rPr>
  </w:style>
  <w:style w:type="paragraph" w:customStyle="1" w:styleId="Refs">
    <w:name w:val="Refs"/>
    <w:basedOn w:val="BodyText"/>
    <w:next w:val="RecipientAddress"/>
    <w:rsid w:val="00304BE5"/>
    <w:pPr>
      <w:spacing w:after="0"/>
    </w:pPr>
  </w:style>
  <w:style w:type="paragraph" w:customStyle="1" w:styleId="Valediction">
    <w:name w:val="Valediction"/>
    <w:basedOn w:val="Normal"/>
    <w:next w:val="Normal"/>
    <w:rsid w:val="00304BE5"/>
    <w:pPr>
      <w:tabs>
        <w:tab w:val="left" w:pos="5976"/>
      </w:tabs>
      <w:spacing w:before="180"/>
    </w:pPr>
  </w:style>
  <w:style w:type="paragraph" w:styleId="Date">
    <w:name w:val="Date"/>
    <w:basedOn w:val="Refs"/>
    <w:next w:val="Refs"/>
    <w:rsid w:val="00304BE5"/>
    <w:pPr>
      <w:spacing w:after="120"/>
    </w:pPr>
  </w:style>
  <w:style w:type="paragraph" w:styleId="FootnoteText">
    <w:name w:val="footnote text"/>
    <w:basedOn w:val="Normal"/>
    <w:semiHidden/>
    <w:rsid w:val="00304BE5"/>
    <w:pPr>
      <w:ind w:left="144" w:hanging="144"/>
    </w:pPr>
    <w:rPr>
      <w:sz w:val="18"/>
    </w:rPr>
  </w:style>
  <w:style w:type="paragraph" w:customStyle="1" w:styleId="RefPrompt">
    <w:name w:val="RefPrompt"/>
    <w:basedOn w:val="Refs"/>
    <w:rsid w:val="00304BE5"/>
    <w:rPr>
      <w:b/>
    </w:rPr>
  </w:style>
  <w:style w:type="paragraph" w:styleId="BodyText">
    <w:name w:val="Body Text"/>
    <w:basedOn w:val="Normal"/>
    <w:link w:val="BodyTextChar"/>
    <w:rsid w:val="00304BE5"/>
    <w:pPr>
      <w:spacing w:after="200"/>
    </w:pPr>
  </w:style>
  <w:style w:type="paragraph" w:customStyle="1" w:styleId="MeetingName">
    <w:name w:val="MeetingName"/>
    <w:basedOn w:val="Normal"/>
    <w:rsid w:val="00DA1835"/>
    <w:pPr>
      <w:spacing w:before="180" w:after="60"/>
    </w:pPr>
    <w:rPr>
      <w:sz w:val="32"/>
      <w:szCs w:val="32"/>
    </w:rPr>
  </w:style>
  <w:style w:type="paragraph" w:customStyle="1" w:styleId="OfficeAddress">
    <w:name w:val="Office Address"/>
    <w:basedOn w:val="Normal"/>
    <w:rsid w:val="00304BE5"/>
    <w:pPr>
      <w:spacing w:line="312" w:lineRule="auto"/>
    </w:pPr>
    <w:rPr>
      <w:color w:val="00607C"/>
      <w:sz w:val="17"/>
      <w:szCs w:val="14"/>
    </w:rPr>
  </w:style>
  <w:style w:type="paragraph" w:customStyle="1" w:styleId="RegisteredOffice">
    <w:name w:val="Registered Office"/>
    <w:basedOn w:val="OfficeAddress"/>
    <w:rsid w:val="00304BE5"/>
    <w:rPr>
      <w:sz w:val="11"/>
    </w:rPr>
  </w:style>
  <w:style w:type="paragraph" w:customStyle="1" w:styleId="Signoff">
    <w:name w:val="Sign off"/>
    <w:basedOn w:val="BodyText"/>
    <w:rsid w:val="00304BE5"/>
    <w:pPr>
      <w:spacing w:after="0"/>
    </w:pPr>
    <w:rPr>
      <w:b/>
    </w:rPr>
  </w:style>
  <w:style w:type="paragraph" w:customStyle="1" w:styleId="MeetingVenue">
    <w:name w:val="MeetingVenue"/>
    <w:basedOn w:val="Normal"/>
    <w:rsid w:val="00DA1835"/>
  </w:style>
  <w:style w:type="table" w:styleId="TableGrid">
    <w:name w:val="Table Grid"/>
    <w:basedOn w:val="TableNormal"/>
    <w:rsid w:val="00C2340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tendeesList">
    <w:name w:val="AttendeesList"/>
    <w:basedOn w:val="Normal"/>
    <w:rsid w:val="00C23405"/>
    <w:pPr>
      <w:suppressAutoHyphens/>
      <w:overflowPunct/>
      <w:autoSpaceDE/>
      <w:autoSpaceDN/>
      <w:adjustRightInd/>
      <w:spacing w:line="240" w:lineRule="auto"/>
      <w:textAlignment w:val="auto"/>
    </w:pPr>
    <w:rPr>
      <w:szCs w:val="24"/>
    </w:rPr>
  </w:style>
  <w:style w:type="paragraph" w:customStyle="1" w:styleId="DocTitle">
    <w:name w:val="DocTitle"/>
    <w:basedOn w:val="Normal"/>
    <w:rsid w:val="005712F9"/>
    <w:pPr>
      <w:spacing w:before="120" w:after="40"/>
    </w:pPr>
    <w:rPr>
      <w:b/>
      <w:sz w:val="38"/>
      <w:szCs w:val="52"/>
    </w:rPr>
  </w:style>
  <w:style w:type="paragraph" w:customStyle="1" w:styleId="MinutesList">
    <w:name w:val="MinutesList"/>
    <w:basedOn w:val="BodyText"/>
    <w:rsid w:val="00081ADA"/>
    <w:pPr>
      <w:overflowPunct/>
      <w:autoSpaceDE/>
      <w:autoSpaceDN/>
      <w:adjustRightInd/>
      <w:spacing w:before="60" w:after="60"/>
      <w:textAlignment w:val="auto"/>
    </w:pPr>
    <w:rPr>
      <w:sz w:val="22"/>
      <w:szCs w:val="20"/>
    </w:rPr>
  </w:style>
  <w:style w:type="paragraph" w:customStyle="1" w:styleId="MinuteListHeading">
    <w:name w:val="MinuteListHeading"/>
    <w:basedOn w:val="MinutesList"/>
    <w:next w:val="MinutesList"/>
    <w:rsid w:val="00DA1835"/>
  </w:style>
  <w:style w:type="paragraph" w:customStyle="1" w:styleId="MinutesNumber">
    <w:name w:val="MinutesNumber"/>
    <w:basedOn w:val="MinutesList"/>
    <w:rsid w:val="00081ADA"/>
  </w:style>
  <w:style w:type="character" w:customStyle="1" w:styleId="Heading1Char">
    <w:name w:val="Heading 1 Char"/>
    <w:basedOn w:val="DefaultParagraphFont"/>
    <w:link w:val="Heading1"/>
    <w:rsid w:val="0018755B"/>
    <w:rPr>
      <w:rFonts w:ascii="Arial" w:hAnsi="Arial"/>
      <w:b/>
      <w:smallCaps/>
      <w:sz w:val="24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rsid w:val="00BB0B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BB7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D584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096BEC"/>
    <w:rPr>
      <w:rFonts w:ascii="Arial" w:hAnsi="Arial"/>
      <w:b/>
      <w:i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DB3767"/>
    <w:rPr>
      <w:rFonts w:ascii="Arial" w:hAnsi="Arial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A207DE"/>
    <w:rPr>
      <w:rFonts w:ascii="Arial" w:hAnsi="Arial"/>
      <w:sz w:val="18"/>
      <w:szCs w:val="22"/>
      <w:lang w:eastAsia="en-US"/>
    </w:rPr>
  </w:style>
  <w:style w:type="character" w:customStyle="1" w:styleId="description">
    <w:name w:val="description"/>
    <w:basedOn w:val="DefaultParagraphFont"/>
    <w:rsid w:val="00E24698"/>
  </w:style>
  <w:style w:type="character" w:customStyle="1" w:styleId="address">
    <w:name w:val="address"/>
    <w:basedOn w:val="DefaultParagraphFont"/>
    <w:rsid w:val="00E24698"/>
  </w:style>
  <w:style w:type="paragraph" w:styleId="BodyText2">
    <w:name w:val="Body Text 2"/>
    <w:basedOn w:val="Normal"/>
    <w:link w:val="BodyText2Char"/>
    <w:rsid w:val="001B16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B164D"/>
    <w:rPr>
      <w:rFonts w:ascii="Arial" w:hAnsi="Arial"/>
      <w:szCs w:val="22"/>
      <w:lang w:eastAsia="en-US"/>
    </w:rPr>
  </w:style>
  <w:style w:type="character" w:styleId="Strong">
    <w:name w:val="Strong"/>
    <w:basedOn w:val="DefaultParagraphFont"/>
    <w:qFormat/>
    <w:rsid w:val="001B16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rbvcnisbet\Application%20Data\Microsoft\Templates\CS_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CS_Agenda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&lt;sender name&gt; Agenda/Minutes/Memo to On the behalf of Urban Vision 25 Jan 2010</vt:lpstr>
    </vt:vector>
  </TitlesOfParts>
  <Company>CapitaSymonds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&lt;sender name&gt; Agenda/Minutes/Memo to On the behalf of Urban Vision 25 Jan 2010</dc:title>
  <dc:creator>urbvkharries</dc:creator>
  <cp:lastModifiedBy>Support</cp:lastModifiedBy>
  <cp:revision>3</cp:revision>
  <cp:lastPrinted>2003-04-08T21:36:00Z</cp:lastPrinted>
  <dcterms:created xsi:type="dcterms:W3CDTF">2017-09-13T11:18:00Z</dcterms:created>
  <dcterms:modified xsi:type="dcterms:W3CDTF">2017-09-13T11:18:00Z</dcterms:modified>
  <cp:category>Memo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ipient Name">
    <vt:lpwstr> </vt:lpwstr>
  </property>
  <property fmtid="{D5CDD505-2E9C-101B-9397-08002B2CF9AE}" pid="3" name="Recipient Company">
    <vt:lpwstr/>
  </property>
  <property fmtid="{D5CDD505-2E9C-101B-9397-08002B2CF9AE}" pid="4" name="Our Ref">
    <vt:lpwstr/>
  </property>
  <property fmtid="{D5CDD505-2E9C-101B-9397-08002B2CF9AE}" pid="5" name="Your Ref">
    <vt:lpwstr/>
  </property>
  <property fmtid="{D5CDD505-2E9C-101B-9397-08002B2CF9AE}" pid="6" name="_AdHocReviewCycleID">
    <vt:i4>-383127469</vt:i4>
  </property>
  <property fmtid="{D5CDD505-2E9C-101B-9397-08002B2CF9AE}" pid="7" name="_NewReviewCycle">
    <vt:lpwstr/>
  </property>
  <property fmtid="{D5CDD505-2E9C-101B-9397-08002B2CF9AE}" pid="8" name="_EmailSubject">
    <vt:lpwstr>17/70331 Fwd: Weaste lane - Topsoil Results</vt:lpwstr>
  </property>
  <property fmtid="{D5CDD505-2E9C-101B-9397-08002B2CF9AE}" pid="9" name="_AuthorEmail">
    <vt:lpwstr>Ralph.Haynes@barnet.gov.uk</vt:lpwstr>
  </property>
  <property fmtid="{D5CDD505-2E9C-101B-9397-08002B2CF9AE}" pid="10" name="_AuthorEmailDisplayName">
    <vt:lpwstr>Haynes, Ralph</vt:lpwstr>
  </property>
</Properties>
</file>